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F7" w:rsidRPr="007314E2" w:rsidRDefault="001301F7">
      <w:pPr>
        <w:pStyle w:val="Title"/>
        <w:rPr>
          <w:rFonts w:ascii="Arial Black" w:hAnsi="Arial Black" w:cs="Arial Black"/>
        </w:rPr>
      </w:pPr>
      <w:r w:rsidRPr="007314E2">
        <w:rPr>
          <w:rFonts w:ascii="Arial Black" w:hAnsi="Arial Black" w:cs="Arial Black"/>
        </w:rPr>
        <w:t>ASOCIAŢIA  DE PĂRINŢI  A COLEGIULUI TEHNIC  DE  TRANSPORTURI BRAŞOV</w:t>
      </w:r>
    </w:p>
    <w:p w:rsidR="001301F7" w:rsidRDefault="001301F7">
      <w:pPr>
        <w:jc w:val="center"/>
        <w:rPr>
          <w:rFonts w:ascii="Arial" w:hAnsi="Arial" w:cs="Arial"/>
          <w:b/>
          <w:bCs/>
          <w:sz w:val="16"/>
          <w:szCs w:val="16"/>
          <w:lang w:val="ro-RO"/>
        </w:rPr>
      </w:pPr>
    </w:p>
    <w:p w:rsidR="001301F7" w:rsidRPr="006C13A2" w:rsidRDefault="001301F7">
      <w:pPr>
        <w:jc w:val="center"/>
        <w:rPr>
          <w:rFonts w:ascii="Arial" w:hAnsi="Arial" w:cs="Arial"/>
          <w:b/>
          <w:bCs/>
          <w:lang w:val="ro-RO"/>
        </w:rPr>
      </w:pPr>
      <w:r w:rsidRPr="006C13A2">
        <w:rPr>
          <w:rFonts w:ascii="Arial" w:hAnsi="Arial" w:cs="Arial"/>
          <w:b/>
          <w:bCs/>
          <w:lang w:val="ro-RO"/>
        </w:rPr>
        <w:t>Cu sediul la Colegiul Tehnic deTransporturi, Str. Fundătura Hărmanului Nr. 12 Braşov,  Cod. 500240</w:t>
      </w:r>
    </w:p>
    <w:p w:rsidR="001301F7" w:rsidRPr="00AA373A" w:rsidRDefault="001301F7">
      <w:pPr>
        <w:jc w:val="center"/>
        <w:rPr>
          <w:rFonts w:ascii="Arial" w:hAnsi="Arial" w:cs="Arial"/>
          <w:b/>
          <w:bCs/>
          <w:u w:val="single"/>
          <w:lang w:val="ro-RO"/>
        </w:rPr>
      </w:pPr>
      <w:r>
        <w:rPr>
          <w:rFonts w:ascii="Arial" w:hAnsi="Arial" w:cs="Arial"/>
          <w:b/>
          <w:bCs/>
          <w:lang w:val="ro-RO"/>
        </w:rPr>
        <w:t>Tel. 0268335700;Fax.0268334689</w:t>
      </w:r>
      <w:r w:rsidRPr="006C13A2">
        <w:rPr>
          <w:rFonts w:ascii="Arial" w:hAnsi="Arial" w:cs="Arial"/>
          <w:b/>
          <w:bCs/>
          <w:lang w:val="ro-RO"/>
        </w:rPr>
        <w:t>;</w:t>
      </w:r>
      <w:r w:rsidRPr="00824F92">
        <w:rPr>
          <w:rFonts w:ascii="Arial" w:hAnsi="Arial" w:cs="Arial"/>
          <w:b/>
          <w:bCs/>
          <w:lang w:val="ro-RO"/>
        </w:rPr>
        <w:t>&lt;</w:t>
      </w:r>
      <w:r w:rsidRPr="00F07F56">
        <w:rPr>
          <w:rFonts w:ascii="Arial" w:hAnsi="Arial" w:cs="Arial"/>
          <w:color w:val="0000FF"/>
          <w:shd w:val="clear" w:color="auto" w:fill="FFFFFF"/>
          <w:lang w:val="ro-RO"/>
        </w:rPr>
        <w:t xml:space="preserve"> </w:t>
      </w:r>
      <w:r>
        <w:rPr>
          <w:rFonts w:ascii="Arial" w:hAnsi="Arial" w:cs="Arial"/>
          <w:color w:val="0000FF"/>
          <w:shd w:val="clear" w:color="auto" w:fill="FFFFFF"/>
          <w:lang w:val="ro-RO"/>
        </w:rPr>
        <w:t>www.colegiuldetransporturibrasov.ro</w:t>
      </w:r>
      <w:r>
        <w:rPr>
          <w:rFonts w:ascii="Arial" w:hAnsi="Arial" w:cs="Arial"/>
          <w:b/>
          <w:bCs/>
          <w:lang w:val="ro-RO"/>
        </w:rPr>
        <w:t>&gt;</w:t>
      </w:r>
      <w:r w:rsidRPr="006C13A2">
        <w:rPr>
          <w:rFonts w:ascii="Arial" w:hAnsi="Arial" w:cs="Arial"/>
          <w:b/>
          <w:bCs/>
          <w:lang w:val="ro-RO"/>
        </w:rPr>
        <w:t xml:space="preserve"> </w:t>
      </w:r>
    </w:p>
    <w:p w:rsidR="001301F7" w:rsidRDefault="001301F7" w:rsidP="008219E2">
      <w:pPr>
        <w:jc w:val="center"/>
        <w:rPr>
          <w:rFonts w:ascii="Arial" w:hAnsi="Arial" w:cs="Arial"/>
          <w:b/>
          <w:bCs/>
          <w:lang w:val="ro-RO"/>
        </w:rPr>
      </w:pPr>
      <w:r>
        <w:rPr>
          <w:rFonts w:ascii="Arial" w:hAnsi="Arial" w:cs="Arial"/>
          <w:b/>
          <w:bCs/>
          <w:lang w:val="ro-RO"/>
        </w:rPr>
        <w:t>Persoană juridică din 2017</w:t>
      </w:r>
    </w:p>
    <w:p w:rsidR="001301F7" w:rsidRPr="008219E2" w:rsidRDefault="001301F7" w:rsidP="008219E2">
      <w:pPr>
        <w:jc w:val="center"/>
        <w:rPr>
          <w:rFonts w:ascii="Arial" w:hAnsi="Arial" w:cs="Arial"/>
          <w:b/>
          <w:bCs/>
          <w:lang w:val="ro-RO"/>
        </w:rPr>
      </w:pPr>
    </w:p>
    <w:p w:rsidR="001301F7" w:rsidRDefault="001301F7" w:rsidP="009D712B">
      <w:pPr>
        <w:jc w:val="right"/>
        <w:rPr>
          <w:rFonts w:ascii="Bookman Old Style" w:hAnsi="Bookman Old Style" w:cs="Bookman Old Style"/>
          <w:i/>
          <w:iCs/>
          <w:lang w:val="ro-RO"/>
        </w:rPr>
      </w:pPr>
      <w:r>
        <w:rPr>
          <w:rFonts w:ascii="Bookman Old Style" w:hAnsi="Bookman Old Style" w:cs="Bookman Old Style"/>
          <w:i/>
          <w:iCs/>
          <w:lang w:val="ro-RO"/>
        </w:rPr>
        <w:t>Nr. înregistrare/data</w:t>
      </w:r>
    </w:p>
    <w:p w:rsidR="001301F7" w:rsidRDefault="001301F7" w:rsidP="009D712B">
      <w:pPr>
        <w:jc w:val="right"/>
        <w:rPr>
          <w:rFonts w:ascii="Bookman Old Style" w:hAnsi="Bookman Old Style" w:cs="Bookman Old Style"/>
          <w:i/>
          <w:iCs/>
          <w:lang w:val="ro-RO"/>
        </w:rPr>
      </w:pPr>
    </w:p>
    <w:p w:rsidR="001301F7" w:rsidRPr="009D712B" w:rsidRDefault="001301F7" w:rsidP="009D712B">
      <w:pPr>
        <w:jc w:val="right"/>
        <w:rPr>
          <w:rFonts w:ascii="Bookman Old Style" w:hAnsi="Bookman Old Style" w:cs="Bookman Old Style"/>
          <w:i/>
          <w:iCs/>
          <w:lang w:val="ro-RO"/>
        </w:rPr>
      </w:pPr>
      <w:r>
        <w:rPr>
          <w:rFonts w:ascii="Bookman Old Style" w:hAnsi="Bookman Old Style" w:cs="Bookman Old Style"/>
          <w:i/>
          <w:iCs/>
          <w:lang w:val="ro-RO"/>
        </w:rPr>
        <w:t xml:space="preserve">    ...............................</w:t>
      </w:r>
    </w:p>
    <w:p w:rsidR="001301F7" w:rsidRDefault="001301F7" w:rsidP="007251E5">
      <w:pPr>
        <w:rPr>
          <w:rFonts w:ascii="Bookman Old Style" w:hAnsi="Bookman Old Style" w:cs="Bookman Old Style"/>
          <w:lang w:val="ro-RO"/>
        </w:rPr>
      </w:pPr>
    </w:p>
    <w:p w:rsidR="001301F7" w:rsidRPr="00060AD3" w:rsidRDefault="001301F7">
      <w:pPr>
        <w:pStyle w:val="Heading1"/>
        <w:ind w:left="-426" w:right="-709"/>
        <w:rPr>
          <w:rFonts w:ascii="Times New Roman" w:hAnsi="Times New Roman" w:cs="Times New Roman"/>
          <w:sz w:val="28"/>
          <w:szCs w:val="28"/>
        </w:rPr>
      </w:pPr>
      <w:r w:rsidRPr="00060AD3">
        <w:rPr>
          <w:rFonts w:ascii="Times New Roman" w:hAnsi="Times New Roman" w:cs="Times New Roman"/>
          <w:sz w:val="28"/>
          <w:szCs w:val="28"/>
        </w:rPr>
        <w:t xml:space="preserve">CERERE  DE  ÎNSCRIERE </w:t>
      </w:r>
    </w:p>
    <w:p w:rsidR="001301F7" w:rsidRPr="00060AD3" w:rsidRDefault="001301F7">
      <w:pPr>
        <w:rPr>
          <w:sz w:val="28"/>
          <w:szCs w:val="28"/>
          <w:lang w:val="ro-RO"/>
        </w:rPr>
      </w:pPr>
    </w:p>
    <w:p w:rsidR="001301F7" w:rsidRDefault="001301F7">
      <w:pPr>
        <w:ind w:left="-426" w:right="424"/>
        <w:jc w:val="center"/>
        <w:rPr>
          <w:rFonts w:ascii="Bookman Old Style" w:hAnsi="Bookman Old Style" w:cs="Bookman Old Style"/>
          <w:sz w:val="28"/>
          <w:szCs w:val="28"/>
          <w:lang w:val="ro-RO"/>
        </w:rPr>
      </w:pP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Subsemnatul (a )...................................................................</w:t>
      </w:r>
      <w:r>
        <w:rPr>
          <w:rFonts w:ascii="Bookman Old Style" w:hAnsi="Bookman Old Style" w:cs="Bookman Old Style"/>
          <w:sz w:val="24"/>
          <w:szCs w:val="24"/>
          <w:lang w:val="ro-RO"/>
        </w:rPr>
        <w:t>.......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 xml:space="preserve">, domiciliat (ă) </w: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în..............................Cod poştal.............................str.......................................</w: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Default="001301F7" w:rsidP="00FF691E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Nr.........Bloc......Sc.......... Et.......Ap.......Tel. fix/mobil......................</w:t>
      </w:r>
      <w:r>
        <w:rPr>
          <w:rFonts w:ascii="Bookman Old Style" w:hAnsi="Bookman Old Style" w:cs="Bookman Old Style"/>
          <w:sz w:val="24"/>
          <w:szCs w:val="24"/>
          <w:lang w:val="ro-RO"/>
        </w:rPr>
        <w:t xml:space="preserve">.................., </w:t>
      </w:r>
    </w:p>
    <w:p w:rsidR="001301F7" w:rsidRDefault="001301F7" w:rsidP="00FF691E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Default="001301F7" w:rsidP="00FF691E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născut (ă) la dat</w:t>
      </w:r>
      <w:r>
        <w:rPr>
          <w:rFonts w:ascii="Bookman Old Style" w:hAnsi="Bookman Old Style" w:cs="Bookman Old Style"/>
          <w:sz w:val="24"/>
          <w:szCs w:val="24"/>
          <w:lang w:val="ro-RO"/>
        </w:rPr>
        <w:t>a de ..........................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 xml:space="preserve">, </w: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Părinte</w:t>
      </w:r>
      <w:r>
        <w:rPr>
          <w:rFonts w:ascii="Bookman Old Style" w:hAnsi="Bookman Old Style" w:cs="Bookman Old Style"/>
          <w:sz w:val="24"/>
          <w:szCs w:val="24"/>
          <w:lang w:val="ro-RO"/>
        </w:rPr>
        <w:t xml:space="preserve"> 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>al elevului/elevei ..........................................</w:t>
      </w:r>
      <w:r>
        <w:rPr>
          <w:rFonts w:ascii="Bookman Old Style" w:hAnsi="Bookman Old Style" w:cs="Bookman Old Style"/>
          <w:sz w:val="24"/>
          <w:szCs w:val="24"/>
          <w:lang w:val="ro-RO"/>
        </w:rPr>
        <w:t>.........................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>clasa a ........</w:t>
      </w:r>
      <w:r>
        <w:rPr>
          <w:rFonts w:ascii="Bookman Old Style" w:hAnsi="Bookman Old Style" w:cs="Bookman Old Style"/>
          <w:sz w:val="24"/>
          <w:szCs w:val="24"/>
          <w:lang w:val="ro-RO"/>
        </w:rPr>
        <w:t>,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 xml:space="preserve"> </w: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Pr="001C51F1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Colegiul Tehnic de Transporturi Braşov</w:t>
      </w:r>
      <w:r>
        <w:rPr>
          <w:rFonts w:ascii="Bookman Old Style" w:hAnsi="Bookman Old Style" w:cs="Bookman Old Style"/>
          <w:sz w:val="24"/>
          <w:szCs w:val="24"/>
          <w:lang w:val="ro-RO"/>
        </w:rPr>
        <w:t>,</w:t>
      </w:r>
    </w:p>
    <w:p w:rsidR="001301F7" w:rsidRPr="007143F1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b/>
          <w:bCs/>
          <w:sz w:val="24"/>
          <w:szCs w:val="24"/>
          <w:lang w:val="ro-RO"/>
        </w:rPr>
        <w:t>Cod Numeric Personal :</w:t>
      </w:r>
    </w:p>
    <w:p w:rsidR="001301F7" w:rsidRPr="007143F1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>
        <w:rPr>
          <w:noProof/>
          <w:lang w:val="en-US"/>
        </w:rPr>
        <w:pict>
          <v:group id="_x0000_s1026" style="position:absolute;margin-left:.8pt;margin-top:5.95pt;width:160.8pt;height:14.4pt;z-index:251658240" coordorigin="3744,6048" coordsize="3216,288" o:allowincell="f">
            <v:rect id="_x0000_s1027" style="position:absolute;left:3744;top:6048;width:288;height:288"/>
            <v:rect id="_x0000_s1028" style="position:absolute;left:3984;top:6048;width:288;height:288"/>
            <v:rect id="_x0000_s1029" style="position:absolute;left:4224;top:6048;width:288;height:288"/>
            <v:rect id="_x0000_s1030" style="position:absolute;left:4464;top:6048;width:288;height:288"/>
            <v:rect id="_x0000_s1031" style="position:absolute;left:4704;top:6048;width:288;height:288"/>
            <v:rect id="_x0000_s1032" style="position:absolute;left:4944;top:6048;width:288;height:288"/>
            <v:rect id="_x0000_s1033" style="position:absolute;left:5184;top:6048;width:288;height:288"/>
            <v:rect id="_x0000_s1034" style="position:absolute;left:5472;top:6048;width:288;height:288"/>
            <v:rect id="_x0000_s1035" style="position:absolute;left:5712;top:6048;width:288;height:288"/>
            <v:rect id="_x0000_s1036" style="position:absolute;left:5952;top:6048;width:288;height:288"/>
            <v:rect id="_x0000_s1037" style="position:absolute;left:6192;top:6048;width:288;height:288"/>
            <v:rect id="_x0000_s1038" style="position:absolute;left:6432;top:6048;width:288;height:288"/>
            <v:rect id="_x0000_s1039" style="position:absolute;left:6672;top:6048;width:288;height:288"/>
            <w10:wrap type="square"/>
          </v:group>
        </w:pic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Pr="007143F1" w:rsidRDefault="001301F7" w:rsidP="007143F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 xml:space="preserve">de profesie........................./specialitatea............................având </w:t>
      </w:r>
      <w:r>
        <w:rPr>
          <w:rFonts w:ascii="Bookman Old Style" w:hAnsi="Bookman Old Style" w:cs="Bookman Old Style"/>
          <w:sz w:val="24"/>
          <w:szCs w:val="24"/>
          <w:lang w:val="ro-RO"/>
        </w:rPr>
        <w:t xml:space="preserve">  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>funcţia</w: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de .............................B.I./CI  Seria.........Nr................. eliberat de ..........................</w:t>
      </w:r>
    </w:p>
    <w:p w:rsidR="001301F7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Pr="007143F1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la data ..........................,cu locul de muncă la..................................................</w:t>
      </w:r>
      <w:r>
        <w:rPr>
          <w:rFonts w:ascii="Bookman Old Style" w:hAnsi="Bookman Old Style" w:cs="Bookman Old Style"/>
          <w:sz w:val="24"/>
          <w:szCs w:val="24"/>
          <w:lang w:val="ro-RO"/>
        </w:rPr>
        <w:t>....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 xml:space="preserve"> </w:t>
      </w:r>
    </w:p>
    <w:p w:rsidR="001301F7" w:rsidRPr="007143F1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Pr="007143F1" w:rsidRDefault="001301F7" w:rsidP="00FD3621">
      <w:pPr>
        <w:ind w:right="-2"/>
        <w:rPr>
          <w:rFonts w:ascii="Bookman Old Style" w:hAnsi="Bookman Old Style" w:cs="Bookman Old Style"/>
          <w:sz w:val="24"/>
          <w:szCs w:val="24"/>
          <w:lang w:val="ro-RO"/>
        </w:rPr>
      </w:pPr>
      <w:r>
        <w:rPr>
          <w:rFonts w:ascii="Bookman Old Style" w:hAnsi="Bookman Old Style" w:cs="Bookman Old Style"/>
          <w:sz w:val="24"/>
          <w:szCs w:val="24"/>
          <w:lang w:val="ro-RO"/>
        </w:rPr>
        <w:t xml:space="preserve"> </w:t>
      </w:r>
      <w:r w:rsidRPr="007143F1">
        <w:rPr>
          <w:rFonts w:ascii="Bookman Old Style" w:hAnsi="Bookman Old Style" w:cs="Bookman Old Style"/>
          <w:sz w:val="24"/>
          <w:szCs w:val="24"/>
          <w:lang w:val="ro-RO"/>
        </w:rPr>
        <w:t>E-mail......................................................</w:t>
      </w:r>
    </w:p>
    <w:p w:rsidR="001301F7" w:rsidRPr="007143F1" w:rsidRDefault="001301F7" w:rsidP="00FD3621">
      <w:pPr>
        <w:ind w:right="-2"/>
        <w:jc w:val="both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Pr="007143F1" w:rsidRDefault="001301F7" w:rsidP="00FD3621">
      <w:pPr>
        <w:numPr>
          <w:ilvl w:val="0"/>
          <w:numId w:val="2"/>
        </w:numPr>
        <w:ind w:right="-2"/>
        <w:jc w:val="both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 xml:space="preserve">Conştient (ă), de bună voie mă înscriu în Asociaţia de Părinţi a Colegiului Tehnic de Transporturi  Braşov, </w:t>
      </w:r>
      <w:r w:rsidRPr="007143F1">
        <w:rPr>
          <w:rFonts w:ascii="Bookman Old Style" w:hAnsi="Bookman Old Style" w:cs="Bookman Old Style"/>
          <w:color w:val="000000"/>
          <w:spacing w:val="3"/>
          <w:sz w:val="24"/>
          <w:szCs w:val="24"/>
          <w:lang w:val="ro-RO"/>
        </w:rPr>
        <w:t xml:space="preserve">persoana juridică de drept român, constituită prin libera voinţă a </w:t>
      </w:r>
      <w:r w:rsidRPr="007143F1"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>membrilor fondatori, având caracter neguvernamental, nonprofit, apolitic.</w:t>
      </w:r>
    </w:p>
    <w:p w:rsidR="001301F7" w:rsidRPr="007143F1" w:rsidRDefault="001301F7" w:rsidP="000A7BA7">
      <w:pPr>
        <w:ind w:right="-2"/>
        <w:jc w:val="both"/>
        <w:rPr>
          <w:rFonts w:ascii="Bookman Old Style" w:hAnsi="Bookman Old Style" w:cs="Bookman Old Style"/>
          <w:color w:val="000000"/>
          <w:sz w:val="24"/>
          <w:szCs w:val="24"/>
          <w:lang w:val="ro-RO"/>
        </w:rPr>
      </w:pPr>
    </w:p>
    <w:p w:rsidR="001301F7" w:rsidRPr="007143F1" w:rsidRDefault="001301F7" w:rsidP="007143F1">
      <w:pPr>
        <w:shd w:val="clear" w:color="auto" w:fill="FFFFFF"/>
        <w:spacing w:line="264" w:lineRule="exact"/>
        <w:ind w:left="360" w:hanging="360"/>
        <w:jc w:val="both"/>
        <w:rPr>
          <w:rFonts w:ascii="Bookman Old Style" w:hAnsi="Bookman Old Style" w:cs="Bookman Old Style"/>
          <w:color w:val="000000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>2. Sunt de acord cu obiectivele  asociaţiei</w:t>
      </w:r>
      <w:r w:rsidRPr="007143F1">
        <w:rPr>
          <w:rFonts w:ascii="Bookman Old Style" w:hAnsi="Bookman Old Style" w:cs="Bookman Old Style"/>
          <w:b/>
          <w:bCs/>
          <w:color w:val="000000"/>
          <w:sz w:val="24"/>
          <w:szCs w:val="24"/>
          <w:lang w:val="ro-RO"/>
        </w:rPr>
        <w:t xml:space="preserve"> </w:t>
      </w:r>
      <w:r w:rsidRPr="007143F1"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 xml:space="preserve">care urmăresc sprijinirea realizării ţintelor educaţionale ale şcolii; dezvoltarea, modernizarea, intreţinerea bazei materiale a colegiului; </w:t>
      </w:r>
      <w:r w:rsidRPr="007143F1">
        <w:rPr>
          <w:rFonts w:ascii="Bookman Old Style" w:hAnsi="Bookman Old Style" w:cs="Bookman Old Style"/>
          <w:color w:val="000000"/>
          <w:spacing w:val="6"/>
          <w:sz w:val="24"/>
          <w:szCs w:val="24"/>
          <w:lang w:val="ro-RO"/>
        </w:rPr>
        <w:t xml:space="preserve">sprijinirea colegiului in realizarea şi îmbunătăţirea continuă a procesului de instruire şi </w:t>
      </w:r>
      <w:r w:rsidRPr="007143F1">
        <w:rPr>
          <w:rFonts w:ascii="Bookman Old Style" w:hAnsi="Bookman Old Style" w:cs="Bookman Old Style"/>
          <w:color w:val="000000"/>
          <w:spacing w:val="-1"/>
          <w:sz w:val="24"/>
          <w:szCs w:val="24"/>
          <w:lang w:val="ro-RO"/>
        </w:rPr>
        <w:t>educare a elevilor;</w:t>
      </w:r>
      <w:r w:rsidRPr="007143F1"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 xml:space="preserve"> </w:t>
      </w:r>
      <w:r w:rsidRPr="007143F1">
        <w:rPr>
          <w:rFonts w:ascii="Bookman Old Style" w:hAnsi="Bookman Old Style" w:cs="Bookman Old Style"/>
          <w:color w:val="000000"/>
          <w:spacing w:val="1"/>
          <w:sz w:val="24"/>
          <w:szCs w:val="24"/>
          <w:lang w:val="ro-RO"/>
        </w:rPr>
        <w:t>reprezentarea şi promovarea atât</w:t>
      </w:r>
      <w:r>
        <w:rPr>
          <w:rFonts w:ascii="Bookman Old Style" w:hAnsi="Bookman Old Style" w:cs="Bookman Old Style"/>
          <w:color w:val="000000"/>
          <w:spacing w:val="1"/>
          <w:sz w:val="24"/>
          <w:szCs w:val="24"/>
          <w:lang w:val="ro-RO"/>
        </w:rPr>
        <w:t xml:space="preserve"> în faţa autorităţilor, cât şi î</w:t>
      </w:r>
      <w:r w:rsidRPr="007143F1">
        <w:rPr>
          <w:rFonts w:ascii="Bookman Old Style" w:hAnsi="Bookman Old Style" w:cs="Bookman Old Style"/>
          <w:color w:val="000000"/>
          <w:spacing w:val="1"/>
          <w:sz w:val="24"/>
          <w:szCs w:val="24"/>
          <w:lang w:val="ro-RO"/>
        </w:rPr>
        <w:t xml:space="preserve">n faţa altor persoane juridice de </w:t>
      </w:r>
      <w:r w:rsidRPr="007143F1">
        <w:rPr>
          <w:rFonts w:ascii="Bookman Old Style" w:hAnsi="Bookman Old Style" w:cs="Bookman Old Style"/>
          <w:color w:val="000000"/>
          <w:spacing w:val="2"/>
          <w:sz w:val="24"/>
          <w:szCs w:val="24"/>
          <w:lang w:val="ro-RO"/>
        </w:rPr>
        <w:t xml:space="preserve">drept public sau privat, precum şi a oricărui alt subiect de drept, a intereselor asociaţiei, ale elevilor şi ale părinţilor acestora, in </w:t>
      </w:r>
      <w:r w:rsidRPr="007143F1"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 xml:space="preserve">condiţiile Statutului asociaţiei  şi ale legii. </w:t>
      </w:r>
    </w:p>
    <w:p w:rsidR="001301F7" w:rsidRPr="007143F1" w:rsidRDefault="001301F7" w:rsidP="007143F1">
      <w:pPr>
        <w:shd w:val="clear" w:color="auto" w:fill="FFFFFF"/>
        <w:spacing w:line="264" w:lineRule="exact"/>
        <w:ind w:left="360" w:hanging="360"/>
        <w:jc w:val="both"/>
        <w:rPr>
          <w:rFonts w:ascii="Bookman Old Style" w:hAnsi="Bookman Old Style" w:cs="Bookman Old Style"/>
          <w:color w:val="000000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 xml:space="preserve">      Doresc să îmi aduc cont</w:t>
      </w:r>
      <w:r>
        <w:rPr>
          <w:rFonts w:ascii="Bookman Old Style" w:hAnsi="Bookman Old Style" w:cs="Bookman Old Style"/>
          <w:color w:val="000000"/>
          <w:sz w:val="24"/>
          <w:szCs w:val="24"/>
          <w:lang w:val="ro-RO"/>
        </w:rPr>
        <w:t>ribuţia la îndeplinirea acestor obiective.</w:t>
      </w:r>
    </w:p>
    <w:p w:rsidR="001301F7" w:rsidRPr="007143F1" w:rsidRDefault="001301F7" w:rsidP="007143F1">
      <w:pPr>
        <w:ind w:left="360" w:right="-2" w:hanging="360"/>
        <w:jc w:val="both"/>
        <w:rPr>
          <w:rFonts w:ascii="Bookman Old Style" w:hAnsi="Bookman Old Style" w:cs="Bookman Old Style"/>
          <w:sz w:val="24"/>
          <w:szCs w:val="24"/>
          <w:lang w:val="ro-RO"/>
        </w:rPr>
      </w:pPr>
    </w:p>
    <w:p w:rsidR="001301F7" w:rsidRPr="007143F1" w:rsidRDefault="001301F7" w:rsidP="007143F1">
      <w:pPr>
        <w:numPr>
          <w:ilvl w:val="0"/>
          <w:numId w:val="4"/>
        </w:numPr>
        <w:ind w:right="-2"/>
        <w:jc w:val="both"/>
        <w:rPr>
          <w:rFonts w:ascii="Bookman Old Style" w:hAnsi="Bookman Old Style" w:cs="Bookman Old Style"/>
          <w:sz w:val="24"/>
          <w:szCs w:val="24"/>
          <w:lang w:val="ro-RO"/>
        </w:rPr>
      </w:pPr>
      <w:r w:rsidRPr="007143F1">
        <w:rPr>
          <w:rFonts w:ascii="Bookman Old Style" w:hAnsi="Bookman Old Style" w:cs="Bookman Old Style"/>
          <w:sz w:val="24"/>
          <w:szCs w:val="24"/>
          <w:lang w:val="ro-RO"/>
        </w:rPr>
        <w:t>Cunosc prevederile Statutului Asociaţiei de Părinţi a Colegiului Tehnic de Transporturi  Braşov şi le voi respecta .</w:t>
      </w:r>
    </w:p>
    <w:p w:rsidR="001301F7" w:rsidRDefault="001301F7" w:rsidP="00FF691E">
      <w:pPr>
        <w:ind w:right="-2"/>
        <w:jc w:val="both"/>
        <w:rPr>
          <w:rFonts w:ascii="Bookman Old Style" w:hAnsi="Bookman Old Style" w:cs="Bookman Old Style"/>
          <w:i/>
          <w:iCs/>
          <w:sz w:val="24"/>
          <w:szCs w:val="24"/>
          <w:lang w:val="ro-RO"/>
        </w:rPr>
      </w:pPr>
    </w:p>
    <w:p w:rsidR="001301F7" w:rsidRPr="007143F1" w:rsidRDefault="001301F7" w:rsidP="00FF691E">
      <w:pPr>
        <w:ind w:right="-2"/>
        <w:jc w:val="both"/>
        <w:rPr>
          <w:rFonts w:ascii="Bookman Old Style" w:hAnsi="Bookman Old Style" w:cs="Bookman Old Style"/>
          <w:i/>
          <w:iCs/>
          <w:sz w:val="24"/>
          <w:szCs w:val="24"/>
          <w:lang w:val="ro-RO"/>
        </w:rPr>
      </w:pPr>
    </w:p>
    <w:p w:rsidR="001301F7" w:rsidRPr="007143F1" w:rsidRDefault="001301F7" w:rsidP="00FF691E">
      <w:pPr>
        <w:ind w:left="390" w:right="-2"/>
        <w:jc w:val="both"/>
        <w:rPr>
          <w:rFonts w:ascii="Bookman Old Style" w:hAnsi="Bookman Old Style" w:cs="Bookman Old Style"/>
          <w:sz w:val="24"/>
          <w:szCs w:val="24"/>
          <w:lang w:val="ro-RO"/>
        </w:rPr>
      </w:pPr>
      <w:r>
        <w:rPr>
          <w:rFonts w:ascii="Bookman Old Style" w:hAnsi="Bookman Old Style" w:cs="Bookman Old Style"/>
          <w:i/>
          <w:iCs/>
          <w:sz w:val="24"/>
          <w:szCs w:val="24"/>
          <w:lang w:val="ro-RO"/>
        </w:rPr>
        <w:t xml:space="preserve">      Data</w:t>
      </w:r>
      <w:r w:rsidRPr="007143F1">
        <w:rPr>
          <w:rFonts w:ascii="Bookman Old Style" w:hAnsi="Bookman Old Style" w:cs="Bookman Old Style"/>
          <w:i/>
          <w:iCs/>
          <w:sz w:val="24"/>
          <w:szCs w:val="24"/>
          <w:lang w:val="ro-RO"/>
        </w:rPr>
        <w:t xml:space="preserve">....................                               </w:t>
      </w:r>
      <w:r>
        <w:rPr>
          <w:rFonts w:ascii="Bookman Old Style" w:hAnsi="Bookman Old Style" w:cs="Bookman Old Style"/>
          <w:i/>
          <w:iCs/>
          <w:sz w:val="24"/>
          <w:szCs w:val="24"/>
          <w:lang w:val="ro-RO"/>
        </w:rPr>
        <w:t xml:space="preserve">                 </w:t>
      </w:r>
      <w:r w:rsidRPr="007143F1">
        <w:rPr>
          <w:rFonts w:ascii="Bookman Old Style" w:hAnsi="Bookman Old Style" w:cs="Bookman Old Style"/>
          <w:i/>
          <w:iCs/>
          <w:sz w:val="24"/>
          <w:szCs w:val="24"/>
          <w:lang w:val="ro-RO"/>
        </w:rPr>
        <w:t>Semnătura</w:t>
      </w:r>
      <w:r>
        <w:rPr>
          <w:rFonts w:ascii="Bookman Old Style" w:hAnsi="Bookman Old Style" w:cs="Bookman Old Style"/>
          <w:sz w:val="24"/>
          <w:szCs w:val="24"/>
          <w:lang w:val="ro-RO"/>
        </w:rPr>
        <w:t>..................</w:t>
      </w:r>
    </w:p>
    <w:p w:rsidR="001301F7" w:rsidRPr="007143F1" w:rsidRDefault="001301F7" w:rsidP="00FF691E">
      <w:pPr>
        <w:ind w:left="-426" w:right="-2"/>
        <w:jc w:val="both"/>
        <w:rPr>
          <w:rFonts w:ascii="Bookman Old Style" w:hAnsi="Bookman Old Style" w:cs="Bookman Old Style"/>
          <w:sz w:val="24"/>
          <w:szCs w:val="24"/>
          <w:lang w:val="ro-RO"/>
        </w:rPr>
      </w:pPr>
    </w:p>
    <w:sectPr w:rsidR="001301F7" w:rsidRPr="007143F1" w:rsidSect="001C51F1">
      <w:pgSz w:w="11906" w:h="16838"/>
      <w:pgMar w:top="567" w:right="836" w:bottom="450" w:left="117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8243A42"/>
    <w:lvl w:ilvl="0">
      <w:numFmt w:val="bullet"/>
      <w:lvlText w:val="*"/>
      <w:lvlJc w:val="left"/>
    </w:lvl>
  </w:abstractNum>
  <w:abstractNum w:abstractNumId="1">
    <w:nsid w:val="0BA30E1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C212980"/>
    <w:multiLevelType w:val="hybridMultilevel"/>
    <w:tmpl w:val="1718388E"/>
    <w:lvl w:ilvl="0" w:tplc="65CCB7AE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78343267"/>
    <w:multiLevelType w:val="singleLevel"/>
    <w:tmpl w:val="B678CC7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numFmt w:val="bullet"/>
        <w:lvlText w:val="■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5F53"/>
    <w:rsid w:val="00060AD3"/>
    <w:rsid w:val="00083967"/>
    <w:rsid w:val="000A6EC6"/>
    <w:rsid w:val="000A7BA7"/>
    <w:rsid w:val="00100707"/>
    <w:rsid w:val="0010301D"/>
    <w:rsid w:val="001301F7"/>
    <w:rsid w:val="001C51F1"/>
    <w:rsid w:val="001D5A29"/>
    <w:rsid w:val="001E4F48"/>
    <w:rsid w:val="00200B58"/>
    <w:rsid w:val="00207069"/>
    <w:rsid w:val="00215535"/>
    <w:rsid w:val="00275BCA"/>
    <w:rsid w:val="00344D6D"/>
    <w:rsid w:val="00440F68"/>
    <w:rsid w:val="00442B33"/>
    <w:rsid w:val="00454813"/>
    <w:rsid w:val="00494833"/>
    <w:rsid w:val="004A0888"/>
    <w:rsid w:val="004C4BFF"/>
    <w:rsid w:val="004E56AC"/>
    <w:rsid w:val="004E6A2C"/>
    <w:rsid w:val="00500628"/>
    <w:rsid w:val="00553181"/>
    <w:rsid w:val="00557573"/>
    <w:rsid w:val="00652125"/>
    <w:rsid w:val="006C13A2"/>
    <w:rsid w:val="006E2F72"/>
    <w:rsid w:val="006F0EE1"/>
    <w:rsid w:val="007143F1"/>
    <w:rsid w:val="007251E5"/>
    <w:rsid w:val="007314E2"/>
    <w:rsid w:val="00756286"/>
    <w:rsid w:val="00786DBE"/>
    <w:rsid w:val="007A5DEB"/>
    <w:rsid w:val="007D5F53"/>
    <w:rsid w:val="008219E2"/>
    <w:rsid w:val="00824F92"/>
    <w:rsid w:val="00830FF0"/>
    <w:rsid w:val="0085142C"/>
    <w:rsid w:val="008A7C95"/>
    <w:rsid w:val="008B5A82"/>
    <w:rsid w:val="008F0AE6"/>
    <w:rsid w:val="009510AF"/>
    <w:rsid w:val="00983ACD"/>
    <w:rsid w:val="009B553F"/>
    <w:rsid w:val="009B6F60"/>
    <w:rsid w:val="009C73E5"/>
    <w:rsid w:val="009C7A6F"/>
    <w:rsid w:val="009D712B"/>
    <w:rsid w:val="009F7278"/>
    <w:rsid w:val="00A70BD6"/>
    <w:rsid w:val="00AA373A"/>
    <w:rsid w:val="00AE1934"/>
    <w:rsid w:val="00AE4E95"/>
    <w:rsid w:val="00AE52C4"/>
    <w:rsid w:val="00AF79F4"/>
    <w:rsid w:val="00B22C4C"/>
    <w:rsid w:val="00B3055E"/>
    <w:rsid w:val="00B5701F"/>
    <w:rsid w:val="00B57D11"/>
    <w:rsid w:val="00BD6B89"/>
    <w:rsid w:val="00D31377"/>
    <w:rsid w:val="00D31B09"/>
    <w:rsid w:val="00D5020E"/>
    <w:rsid w:val="00D85FF2"/>
    <w:rsid w:val="00E37A62"/>
    <w:rsid w:val="00E846C0"/>
    <w:rsid w:val="00EB7E54"/>
    <w:rsid w:val="00F07F56"/>
    <w:rsid w:val="00F45ABE"/>
    <w:rsid w:val="00F60361"/>
    <w:rsid w:val="00F73EB1"/>
    <w:rsid w:val="00F868F4"/>
    <w:rsid w:val="00F95732"/>
    <w:rsid w:val="00FD3621"/>
    <w:rsid w:val="00FE3C53"/>
    <w:rsid w:val="00FF511B"/>
    <w:rsid w:val="00FF6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EC6"/>
    <w:rPr>
      <w:sz w:val="20"/>
      <w:szCs w:val="20"/>
      <w:lang w:val="de-D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A6EC6"/>
    <w:pPr>
      <w:keepNext/>
      <w:jc w:val="center"/>
      <w:outlineLvl w:val="0"/>
    </w:pPr>
    <w:rPr>
      <w:rFonts w:ascii="Bookman Old Style" w:hAnsi="Bookman Old Style" w:cs="Bookman Old Style"/>
      <w:b/>
      <w:bCs/>
      <w:sz w:val="24"/>
      <w:szCs w:val="24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A6EC6"/>
    <w:pPr>
      <w:keepNext/>
      <w:ind w:left="-426" w:right="-709"/>
      <w:jc w:val="center"/>
      <w:outlineLvl w:val="1"/>
    </w:pPr>
    <w:rPr>
      <w:rFonts w:ascii="Bookman Old Style" w:hAnsi="Bookman Old Style" w:cs="Bookman Old Style"/>
      <w:sz w:val="24"/>
      <w:szCs w:val="24"/>
      <w:lang w:val="ro-R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68F4"/>
    <w:rPr>
      <w:rFonts w:ascii="Cambria" w:hAnsi="Cambria" w:cs="Cambria"/>
      <w:b/>
      <w:bCs/>
      <w:kern w:val="32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868F4"/>
    <w:rPr>
      <w:rFonts w:ascii="Cambria" w:hAnsi="Cambria" w:cs="Cambria"/>
      <w:b/>
      <w:bCs/>
      <w:i/>
      <w:iCs/>
      <w:sz w:val="28"/>
      <w:szCs w:val="28"/>
      <w:lang w:val="de-DE"/>
    </w:rPr>
  </w:style>
  <w:style w:type="paragraph" w:styleId="Title">
    <w:name w:val="Title"/>
    <w:basedOn w:val="Normal"/>
    <w:link w:val="TitleChar"/>
    <w:uiPriority w:val="99"/>
    <w:qFormat/>
    <w:rsid w:val="000A6EC6"/>
    <w:pPr>
      <w:jc w:val="center"/>
    </w:pPr>
    <w:rPr>
      <w:rFonts w:ascii="Bookman Old Style" w:hAnsi="Bookman Old Style" w:cs="Bookman Old Style"/>
      <w:b/>
      <w:bCs/>
      <w:sz w:val="24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99"/>
    <w:locked/>
    <w:rsid w:val="00F868F4"/>
    <w:rPr>
      <w:rFonts w:ascii="Cambria" w:hAnsi="Cambria" w:cs="Cambria"/>
      <w:b/>
      <w:bCs/>
      <w:kern w:val="28"/>
      <w:sz w:val="32"/>
      <w:szCs w:val="32"/>
      <w:lang w:val="de-DE"/>
    </w:rPr>
  </w:style>
  <w:style w:type="paragraph" w:styleId="Subtitle">
    <w:name w:val="Subtitle"/>
    <w:basedOn w:val="Normal"/>
    <w:link w:val="SubtitleChar"/>
    <w:uiPriority w:val="99"/>
    <w:qFormat/>
    <w:rsid w:val="000A6EC6"/>
    <w:pPr>
      <w:jc w:val="center"/>
    </w:pPr>
    <w:rPr>
      <w:rFonts w:ascii="Bookman Old Style" w:hAnsi="Bookman Old Style" w:cs="Bookman Old Style"/>
      <w:b/>
      <w:bCs/>
      <w:sz w:val="22"/>
      <w:szCs w:val="22"/>
      <w:lang w:val="ro-RO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868F4"/>
    <w:rPr>
      <w:rFonts w:ascii="Cambria" w:hAnsi="Cambria" w:cs="Cambria"/>
      <w:sz w:val="24"/>
      <w:szCs w:val="24"/>
      <w:lang w:val="de-DE"/>
    </w:rPr>
  </w:style>
  <w:style w:type="character" w:styleId="Hyperlink">
    <w:name w:val="Hyperlink"/>
    <w:basedOn w:val="DefaultParagraphFont"/>
    <w:uiPriority w:val="99"/>
    <w:rsid w:val="004C4B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1</Pages>
  <Words>363</Words>
  <Characters>2071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SINDICATUL  LIBER  ŞI  INDEPENDENT</dc:title>
  <dc:subject/>
  <dc:creator>Florin Dobrescu</dc:creator>
  <cp:keywords/>
  <dc:description/>
  <cp:lastModifiedBy>DobrescuFlorin</cp:lastModifiedBy>
  <cp:revision>8</cp:revision>
  <cp:lastPrinted>2017-05-10T11:42:00Z</cp:lastPrinted>
  <dcterms:created xsi:type="dcterms:W3CDTF">2017-05-10T10:44:00Z</dcterms:created>
  <dcterms:modified xsi:type="dcterms:W3CDTF">2017-05-18T15:48:00Z</dcterms:modified>
</cp:coreProperties>
</file>